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06" w:rsidRDefault="00015106" w:rsidP="007E2457">
      <w:pPr>
        <w:jc w:val="center"/>
        <w:rPr>
          <w:rFonts w:ascii="Monotype Corsiva" w:hAnsi="Monotype Corsiva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27pt;width:85.2pt;height:801pt;z-index:251664384">
            <v:imagedata r:id="rId4" o:title=""/>
          </v:shape>
        </w:pict>
      </w:r>
      <w:r>
        <w:rPr>
          <w:noProof/>
        </w:rPr>
        <w:pict>
          <v:shape id="_x0000_s1027" type="#_x0000_t75" style="position:absolute;left:0;text-align:left;margin-left:441pt;margin-top:-27pt;width:84pt;height:11in;z-index:251665408" stroked="t" strokecolor="white">
            <v:imagedata r:id="rId5" o:title=""/>
          </v:shape>
        </w:pict>
      </w:r>
      <w:r>
        <w:rPr>
          <w:noProof/>
        </w:rPr>
        <w:pict>
          <v:shape id="_x0000_s1028" type="#_x0000_t75" style="position:absolute;left:0;text-align:left;margin-left:-45pt;margin-top:-27pt;width:8in;height:84.7pt;z-index:-251667456">
            <v:imagedata r:id="rId6" o:title="" cropbottom="32750f"/>
          </v:shape>
        </w:pict>
      </w:r>
      <w:r>
        <w:rPr>
          <w:noProof/>
        </w:rPr>
        <w:pict>
          <v:shape id="_x0000_s1029" type="#_x0000_t75" style="position:absolute;left:0;text-align:left;margin-left:-113.4pt;margin-top:-57.6pt;width:29.6pt;height:909pt;z-index:-251665408">
            <v:imagedata r:id="rId7" o:title="" croptop="-10546f" cropleft="-10258f" cropright="58925f"/>
          </v:shape>
        </w:pict>
      </w:r>
      <w:r>
        <w:rPr>
          <w:noProof/>
        </w:rPr>
        <w:pict>
          <v:shape id="_x0000_s1030" type="#_x0000_t75" style="position:absolute;left:0;text-align:left;margin-left:-243pt;margin-top:0;width:783pt;height:90pt;z-index:-251669504">
            <v:imagedata r:id="rId8" o:title="" cropbottom="4729f"/>
          </v:shape>
        </w:pict>
      </w:r>
    </w:p>
    <w:p w:rsidR="00015106" w:rsidRDefault="00015106" w:rsidP="007E2457">
      <w:pPr>
        <w:jc w:val="center"/>
        <w:rPr>
          <w:rFonts w:ascii="Monotype Corsiva" w:hAnsi="Monotype Corsiva"/>
          <w:sz w:val="32"/>
          <w:szCs w:val="32"/>
        </w:rPr>
      </w:pPr>
    </w:p>
    <w:p w:rsidR="00015106" w:rsidRPr="00F36844" w:rsidRDefault="00015106" w:rsidP="007E2457">
      <w:pPr>
        <w:jc w:val="center"/>
        <w:rPr>
          <w:rFonts w:ascii="Monotype Corsiva" w:hAnsi="Monotype Corsiva"/>
          <w:sz w:val="28"/>
          <w:szCs w:val="28"/>
        </w:rPr>
      </w:pPr>
    </w:p>
    <w:p w:rsidR="00015106" w:rsidRPr="00773D99" w:rsidRDefault="00015106" w:rsidP="00773D99">
      <w:pPr>
        <w:rPr>
          <w:rFonts w:ascii="Monotype Corsiva" w:hAnsi="Monotype Corsiva"/>
          <w:color w:val="FFFFFF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                         </w:t>
      </w:r>
      <w:r w:rsidRPr="00773D99">
        <w:rPr>
          <w:rFonts w:ascii="Monotype Corsiva" w:hAnsi="Monotype Corsiva"/>
          <w:color w:val="FFFFFF"/>
          <w:sz w:val="48"/>
          <w:szCs w:val="48"/>
        </w:rPr>
        <w:t>Proudly Presents</w:t>
      </w:r>
      <w:r w:rsidRPr="00591B10">
        <w:t xml:space="preserve"> </w:t>
      </w:r>
    </w:p>
    <w:p w:rsidR="00015106" w:rsidRPr="00773D99" w:rsidRDefault="00015106" w:rsidP="007E2457">
      <w:pPr>
        <w:jc w:val="center"/>
        <w:rPr>
          <w:rFonts w:ascii="Monotype Corsiva" w:hAnsi="Monotype Corsiva"/>
          <w:sz w:val="16"/>
          <w:szCs w:val="16"/>
        </w:rPr>
      </w:pP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89pt;margin-top:20.5pt;width:261pt;height:261pt;z-index:251662336" stroked="f">
            <v:fill opacity="0"/>
            <v:textbox style="mso-next-textbox:#_x0000_s1031">
              <w:txbxContent>
                <w:p w:rsidR="00015106" w:rsidRPr="00223962" w:rsidRDefault="00015106" w:rsidP="006B74FF">
                  <w:pPr>
                    <w:jc w:val="center"/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</w:pPr>
                  <w:r w:rsidRPr="00223962"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  <w:t>Miss Keystone’s</w:t>
                  </w:r>
                </w:p>
                <w:p w:rsidR="00015106" w:rsidRDefault="00015106" w:rsidP="006B74FF">
                  <w:pPr>
                    <w:jc w:val="center"/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</w:pPr>
                  <w:r w:rsidRPr="00223962"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  <w:t xml:space="preserve">Outstanding Teen </w:t>
                  </w:r>
                </w:p>
                <w:p w:rsidR="00015106" w:rsidRPr="00223962" w:rsidRDefault="00015106" w:rsidP="006B74FF">
                  <w:pPr>
                    <w:jc w:val="center"/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</w:pPr>
                  <w:r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  <w:t>2015</w:t>
                  </w:r>
                </w:p>
                <w:p w:rsidR="00015106" w:rsidRDefault="00015106" w:rsidP="00223962">
                  <w:pPr>
                    <w:jc w:val="center"/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</w:pPr>
                  <w:r w:rsidRPr="00223962"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  <w:t>Claudia Stro</w:t>
                  </w:r>
                  <w:r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  <w:t>ia</w:t>
                  </w:r>
                </w:p>
                <w:p w:rsidR="00015106" w:rsidRPr="00DE1B8C" w:rsidRDefault="00015106" w:rsidP="00223962">
                  <w:pPr>
                    <w:jc w:val="center"/>
                    <w:rPr>
                      <w:rFonts w:ascii="Monotype Corsiva" w:hAnsi="Monotype Corsiva" w:cs="Microsoft Sans Serif"/>
                      <w:i/>
                      <w:sz w:val="20"/>
                      <w:szCs w:val="20"/>
                    </w:rPr>
                  </w:pPr>
                </w:p>
                <w:p w:rsidR="00015106" w:rsidRPr="00DE1B8C" w:rsidRDefault="00015106" w:rsidP="00223962">
                  <w:pPr>
                    <w:jc w:val="center"/>
                    <w:rPr>
                      <w:rFonts w:ascii="Monotype Corsiva" w:hAnsi="Monotype Corsiva" w:cs="Microsoft Sans Serif"/>
                      <w:i/>
                      <w:sz w:val="52"/>
                      <w:szCs w:val="52"/>
                    </w:rPr>
                  </w:pPr>
                  <w:r w:rsidRPr="00DE1B8C">
                    <w:rPr>
                      <w:rFonts w:ascii="MV Boli" w:hAnsi="MV Boli" w:cs="MV Boli"/>
                      <w:sz w:val="52"/>
                      <w:szCs w:val="52"/>
                    </w:rPr>
                    <w:t>“A World</w:t>
                  </w:r>
                </w:p>
                <w:p w:rsidR="00015106" w:rsidRPr="00DE1B8C" w:rsidRDefault="00015106" w:rsidP="00223962">
                  <w:pPr>
                    <w:jc w:val="center"/>
                    <w:rPr>
                      <w:rFonts w:ascii="MV Boli" w:hAnsi="MV Boli" w:cs="MV Boli"/>
                      <w:sz w:val="52"/>
                      <w:szCs w:val="52"/>
                    </w:rPr>
                  </w:pPr>
                  <w:r>
                    <w:rPr>
                      <w:rFonts w:ascii="MV Boli" w:hAnsi="MV Boli" w:cs="MV Boli"/>
                      <w:sz w:val="52"/>
                      <w:szCs w:val="52"/>
                    </w:rPr>
                    <w:t xml:space="preserve"> </w:t>
                  </w:r>
                  <w:r w:rsidRPr="00DE1B8C">
                    <w:rPr>
                      <w:rFonts w:ascii="MV Boli" w:hAnsi="MV Boli" w:cs="MV Boli"/>
                      <w:sz w:val="52"/>
                      <w:szCs w:val="52"/>
                    </w:rPr>
                    <w:t>Without Bullying”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75" alt="" style="position:absolute;left:0;text-align:left;margin-left:0;margin-top:9.25pt;width:207pt;height:270pt;z-index:251667456">
            <v:imagedata r:id="rId9" r:href="rId10" croptop="8178f" cropbottom="23724f" cropleft="3143f" cropright="35968f" grayscale="t"/>
          </v:shape>
        </w:pict>
      </w: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</w:p>
    <w:p w:rsidR="00015106" w:rsidRDefault="00015106" w:rsidP="00FF7527">
      <w:pPr>
        <w:rPr>
          <w:rFonts w:ascii="Gabriola" w:hAnsi="Gabriola"/>
          <w:sz w:val="32"/>
          <w:szCs w:val="32"/>
        </w:rPr>
      </w:pP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</w:p>
    <w:p w:rsidR="00015106" w:rsidRDefault="00015106" w:rsidP="00A67CC8">
      <w:pPr>
        <w:tabs>
          <w:tab w:val="left" w:pos="5180"/>
        </w:tabs>
        <w:rPr>
          <w:rFonts w:ascii="Gabriola" w:hAnsi="Gabriola"/>
          <w:sz w:val="16"/>
          <w:szCs w:val="16"/>
        </w:rPr>
      </w:pPr>
      <w:r>
        <w:rPr>
          <w:rFonts w:ascii="Gabriola" w:hAnsi="Gabriola"/>
          <w:sz w:val="32"/>
          <w:szCs w:val="32"/>
        </w:rPr>
        <w:tab/>
      </w:r>
    </w:p>
    <w:p w:rsidR="00015106" w:rsidRPr="00F36844" w:rsidRDefault="00015106" w:rsidP="00A67CC8">
      <w:pPr>
        <w:tabs>
          <w:tab w:val="left" w:pos="5180"/>
        </w:tabs>
        <w:rPr>
          <w:rFonts w:ascii="Gabriola" w:hAnsi="Gabriola"/>
          <w:sz w:val="12"/>
          <w:szCs w:val="12"/>
        </w:rPr>
      </w:pPr>
    </w:p>
    <w:p w:rsidR="00015106" w:rsidRPr="00F36844" w:rsidRDefault="00015106" w:rsidP="00A67CC8">
      <w:pPr>
        <w:tabs>
          <w:tab w:val="left" w:pos="5180"/>
        </w:tabs>
        <w:rPr>
          <w:rFonts w:ascii="Gabriola" w:hAnsi="Gabriola"/>
          <w:sz w:val="12"/>
          <w:szCs w:val="12"/>
        </w:rPr>
      </w:pPr>
    </w:p>
    <w:p w:rsidR="00015106" w:rsidRPr="00F36844" w:rsidRDefault="00015106" w:rsidP="0092620A">
      <w:pPr>
        <w:jc w:val="center"/>
        <w:rPr>
          <w:rFonts w:ascii="Gabriola" w:hAnsi="Gabriola"/>
          <w:sz w:val="12"/>
          <w:szCs w:val="12"/>
        </w:rPr>
      </w:pPr>
      <w:r>
        <w:rPr>
          <w:noProof/>
        </w:rPr>
        <w:pict>
          <v:line id="_x0000_s1033" style="position:absolute;left:0;text-align:left;z-index:251668480" from="-27pt,14.15pt" to="459pt,14.15pt" strokeweight="2pt"/>
        </w:pict>
      </w: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  <w:r>
        <w:rPr>
          <w:noProof/>
        </w:rPr>
        <w:pict>
          <v:shape id="_x0000_s1034" type="#_x0000_t202" style="position:absolute;left:0;text-align:left;margin-left:-9pt;margin-top:16pt;width:243pt;height:229.3pt;z-index:251663360" stroked="f">
            <v:fill opacity="0"/>
            <v:textbox style="mso-next-textbox:#_x0000_s1034">
              <w:txbxContent>
                <w:p w:rsidR="00015106" w:rsidRDefault="00015106" w:rsidP="00223962">
                  <w:pPr>
                    <w:jc w:val="center"/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</w:pPr>
                  <w:r w:rsidRPr="00223962"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  <w:t xml:space="preserve">Miss Greater </w:t>
                  </w:r>
                </w:p>
                <w:p w:rsidR="00015106" w:rsidRPr="00223962" w:rsidRDefault="00015106" w:rsidP="00223962">
                  <w:pPr>
                    <w:jc w:val="center"/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223962">
                        <w:rPr>
                          <w:rFonts w:ascii="Monotype Corsiva" w:hAnsi="Monotype Corsiva" w:cs="Microsoft Sans Serif"/>
                          <w:b/>
                          <w:sz w:val="64"/>
                          <w:szCs w:val="64"/>
                        </w:rPr>
                        <w:t>Hazleton</w:t>
                      </w:r>
                    </w:smartTag>
                  </w:smartTag>
                  <w:r w:rsidRPr="00223962"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  <w:t>’s</w:t>
                  </w:r>
                </w:p>
                <w:p w:rsidR="00015106" w:rsidRDefault="00015106" w:rsidP="00223962">
                  <w:pPr>
                    <w:jc w:val="center"/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</w:pPr>
                  <w:r w:rsidRPr="00223962"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  <w:t xml:space="preserve">Outstanding Teen </w:t>
                  </w:r>
                </w:p>
                <w:p w:rsidR="00015106" w:rsidRPr="00223962" w:rsidRDefault="00015106" w:rsidP="00223962">
                  <w:pPr>
                    <w:jc w:val="center"/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</w:pPr>
                  <w:r>
                    <w:rPr>
                      <w:rFonts w:ascii="Monotype Corsiva" w:hAnsi="Monotype Corsiva" w:cs="Microsoft Sans Serif"/>
                      <w:b/>
                      <w:sz w:val="64"/>
                      <w:szCs w:val="64"/>
                    </w:rPr>
                    <w:t>2015</w:t>
                  </w:r>
                </w:p>
                <w:p w:rsidR="00015106" w:rsidRDefault="00015106" w:rsidP="00DE1B8C">
                  <w:pPr>
                    <w:jc w:val="center"/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</w:pPr>
                  <w:r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  <w:t>Ju</w:t>
                  </w:r>
                  <w:r w:rsidRPr="00223962"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  <w:t>l</w:t>
                  </w:r>
                  <w:r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  <w:t>i</w:t>
                  </w:r>
                  <w:r w:rsidRPr="00223962"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  <w:t>a S</w:t>
                  </w:r>
                  <w:r>
                    <w:rPr>
                      <w:rFonts w:ascii="Monotype Corsiva" w:hAnsi="Monotype Corsiva" w:cs="Microsoft Sans Serif"/>
                      <w:i/>
                      <w:sz w:val="64"/>
                      <w:szCs w:val="64"/>
                    </w:rPr>
                    <w:t>nyder</w:t>
                  </w:r>
                </w:p>
                <w:p w:rsidR="00015106" w:rsidRPr="00DE1B8C" w:rsidRDefault="00015106" w:rsidP="00DE1B8C">
                  <w:pPr>
                    <w:jc w:val="center"/>
                    <w:rPr>
                      <w:rFonts w:ascii="Monotype Corsiva" w:hAnsi="Monotype Corsiva" w:cs="Microsoft Sans Serif"/>
                      <w:i/>
                      <w:sz w:val="20"/>
                      <w:szCs w:val="20"/>
                    </w:rPr>
                  </w:pPr>
                </w:p>
                <w:p w:rsidR="00015106" w:rsidRPr="00591B10" w:rsidRDefault="00015106" w:rsidP="00223962">
                  <w:pPr>
                    <w:jc w:val="center"/>
                    <w:rPr>
                      <w:rFonts w:ascii="MoolBoran" w:hAnsi="MoolBoran" w:cs="MoolBoran"/>
                      <w:sz w:val="64"/>
                      <w:szCs w:val="64"/>
                    </w:rPr>
                  </w:pPr>
                  <w:r w:rsidRPr="00591B10">
                    <w:rPr>
                      <w:rFonts w:ascii="MoolBoran" w:hAnsi="MoolBoran" w:cs="MoolBoran"/>
                      <w:sz w:val="64"/>
                      <w:szCs w:val="64"/>
                    </w:rPr>
                    <w:t>“Melanoma Awareness”</w:t>
                  </w:r>
                </w:p>
                <w:p w:rsidR="00015106" w:rsidRPr="00DE1B8C" w:rsidRDefault="00015106">
                  <w:pPr>
                    <w:rPr>
                      <w:rFonts w:ascii="Gabriola" w:hAnsi="Gabriola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75" style="position:absolute;left:0;text-align:left;margin-left:234pt;margin-top:7pt;width:202.05pt;height:260.9pt;z-index:251666432">
            <v:imagedata r:id="rId11" o:title="" cropbottom="11268f" cropleft="2390f" cropright="5320f" grayscale="t"/>
          </v:shape>
        </w:pict>
      </w:r>
    </w:p>
    <w:p w:rsidR="00015106" w:rsidRDefault="00015106" w:rsidP="0092620A">
      <w:pPr>
        <w:jc w:val="center"/>
        <w:rPr>
          <w:rFonts w:ascii="Gabriola" w:hAnsi="Gabriola"/>
          <w:sz w:val="32"/>
          <w:szCs w:val="32"/>
        </w:rPr>
      </w:pPr>
      <w:r>
        <w:rPr>
          <w:noProof/>
        </w:rPr>
        <w:pict>
          <v:group id="_x0000_s1036" editas="canvas" style="position:absolute;left:0;text-align:left;margin-left:-54pt;margin-top:18.25pt;width:324pt;height:180pt;z-index:251661312" coordorigin="1795,4353" coordsize="5290,2979">
            <o:lock v:ext="edit" aspectratio="t"/>
            <v:shape id="_x0000_s1037" type="#_x0000_t75" style="position:absolute;left:1795;top:4353;width:5290;height:2979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015106" w:rsidRDefault="00015106" w:rsidP="00773D99">
      <w:pPr>
        <w:jc w:val="center"/>
        <w:rPr>
          <w:rFonts w:ascii="Gabriola" w:hAnsi="Gabriola"/>
          <w:sz w:val="32"/>
          <w:szCs w:val="32"/>
        </w:rPr>
      </w:pPr>
    </w:p>
    <w:p w:rsidR="00015106" w:rsidRDefault="00015106" w:rsidP="00773D99">
      <w:pPr>
        <w:rPr>
          <w:rFonts w:ascii="Monotype Corsiva" w:hAnsi="Monotype Corsiva"/>
          <w:sz w:val="48"/>
          <w:szCs w:val="48"/>
        </w:rPr>
      </w:pPr>
      <w:r>
        <w:rPr>
          <w:rFonts w:ascii="Gabriola" w:hAnsi="Gabriola"/>
          <w:sz w:val="32"/>
          <w:szCs w:val="32"/>
        </w:rPr>
        <w:t xml:space="preserve">                                            </w:t>
      </w:r>
    </w:p>
    <w:p w:rsidR="00015106" w:rsidRDefault="00015106" w:rsidP="00773D99">
      <w:pPr>
        <w:rPr>
          <w:rFonts w:ascii="Monotype Corsiva" w:hAnsi="Monotype Corsiva"/>
          <w:sz w:val="48"/>
          <w:szCs w:val="48"/>
        </w:rPr>
      </w:pPr>
    </w:p>
    <w:p w:rsidR="00015106" w:rsidRDefault="00015106" w:rsidP="00773D99">
      <w:pPr>
        <w:rPr>
          <w:rFonts w:ascii="Monotype Corsiva" w:hAnsi="Monotype Corsiva"/>
          <w:sz w:val="48"/>
          <w:szCs w:val="48"/>
        </w:rPr>
      </w:pPr>
    </w:p>
    <w:p w:rsidR="00015106" w:rsidRPr="00773D99" w:rsidRDefault="00015106" w:rsidP="00773D99">
      <w:pPr>
        <w:rPr>
          <w:rFonts w:ascii="Monotype Corsiva" w:hAnsi="Monotype Corsiva"/>
          <w:sz w:val="48"/>
          <w:szCs w:val="48"/>
        </w:rPr>
      </w:pPr>
    </w:p>
    <w:p w:rsidR="00015106" w:rsidRDefault="00015106" w:rsidP="00EF17D5">
      <w:pPr>
        <w:ind w:left="-540" w:right="-720" w:hanging="900"/>
        <w:rPr>
          <w:rFonts w:ascii="Gabriola" w:hAnsi="Gabriola"/>
          <w:sz w:val="12"/>
          <w:szCs w:val="12"/>
        </w:rPr>
      </w:pPr>
      <w:r>
        <w:rPr>
          <w:rFonts w:ascii="Gabriola" w:hAnsi="Gabriola"/>
          <w:sz w:val="72"/>
          <w:szCs w:val="72"/>
        </w:rPr>
        <w:t xml:space="preserve">            </w:t>
      </w:r>
    </w:p>
    <w:p w:rsidR="00015106" w:rsidRDefault="00015106" w:rsidP="00EF17D5">
      <w:pPr>
        <w:ind w:left="-540" w:right="-720" w:hanging="900"/>
        <w:rPr>
          <w:rFonts w:ascii="Gabriola" w:hAnsi="Gabriola"/>
          <w:sz w:val="12"/>
          <w:szCs w:val="12"/>
        </w:rPr>
      </w:pPr>
    </w:p>
    <w:p w:rsidR="00015106" w:rsidRDefault="00015106" w:rsidP="00EF17D5">
      <w:pPr>
        <w:ind w:left="-540" w:right="-720" w:hanging="900"/>
        <w:rPr>
          <w:rFonts w:ascii="Gabriola" w:hAnsi="Gabriola"/>
          <w:sz w:val="12"/>
          <w:szCs w:val="12"/>
        </w:rPr>
      </w:pPr>
    </w:p>
    <w:p w:rsidR="00015106" w:rsidRDefault="00015106" w:rsidP="00EF17D5">
      <w:pPr>
        <w:ind w:left="-540" w:right="-720" w:hanging="900"/>
        <w:rPr>
          <w:rFonts w:ascii="Gabriola" w:hAnsi="Gabriola"/>
          <w:sz w:val="12"/>
          <w:szCs w:val="12"/>
        </w:rPr>
      </w:pPr>
    </w:p>
    <w:p w:rsidR="00015106" w:rsidRDefault="00015106" w:rsidP="00EF17D5">
      <w:pPr>
        <w:ind w:left="-540" w:right="-720" w:hanging="900"/>
        <w:rPr>
          <w:rFonts w:ascii="Gabriola" w:hAnsi="Gabriola"/>
          <w:sz w:val="12"/>
          <w:szCs w:val="12"/>
        </w:rPr>
      </w:pPr>
    </w:p>
    <w:p w:rsidR="00015106" w:rsidRPr="00F36844" w:rsidRDefault="00015106" w:rsidP="00EF17D5">
      <w:pPr>
        <w:ind w:left="-540" w:right="-720" w:hanging="900"/>
        <w:rPr>
          <w:rFonts w:ascii="Gabriola" w:hAnsi="Gabriola"/>
          <w:sz w:val="12"/>
          <w:szCs w:val="12"/>
        </w:rPr>
      </w:pPr>
    </w:p>
    <w:p w:rsidR="00015106" w:rsidRPr="00F36844" w:rsidRDefault="00015106" w:rsidP="00EF17D5">
      <w:pPr>
        <w:ind w:left="-540" w:right="-720" w:hanging="900"/>
        <w:rPr>
          <w:rFonts w:ascii="Gabriola" w:hAnsi="Gabriola"/>
          <w:sz w:val="12"/>
          <w:szCs w:val="12"/>
        </w:rPr>
      </w:pPr>
    </w:p>
    <w:p w:rsidR="00015106" w:rsidRPr="0006074A" w:rsidRDefault="00015106" w:rsidP="00567DD3">
      <w:pPr>
        <w:rPr>
          <w:rFonts w:ascii="Monotype Corsiva" w:hAnsi="Monotype Corsiva"/>
          <w:color w:val="FFFFFF"/>
          <w:sz w:val="36"/>
          <w:szCs w:val="36"/>
          <w:u w:val="single"/>
        </w:rPr>
      </w:pPr>
      <w:r>
        <w:rPr>
          <w:noProof/>
        </w:rPr>
        <w:pict>
          <v:shape id="_x0000_s1038" type="#_x0000_t75" style="position:absolute;margin-left:-261pt;margin-top:-.3pt;width:783pt;height:125.65pt;z-index:-251666432">
            <v:imagedata r:id="rId12" o:title=""/>
          </v:shape>
        </w:pict>
      </w:r>
      <w:r>
        <w:rPr>
          <w:rFonts w:ascii="Monotype Corsiva" w:hAnsi="Monotype Corsiva"/>
          <w:color w:val="FFFFFF"/>
          <w:sz w:val="40"/>
          <w:szCs w:val="40"/>
        </w:rPr>
        <w:t xml:space="preserve">     </w:t>
      </w:r>
      <w:r w:rsidRPr="0006074A">
        <w:rPr>
          <w:rFonts w:ascii="Monotype Corsiva" w:hAnsi="Monotype Corsiva"/>
          <w:color w:val="FFFFFF"/>
          <w:sz w:val="36"/>
          <w:szCs w:val="36"/>
          <w:u w:val="single"/>
        </w:rPr>
        <w:t xml:space="preserve">Sponsored </w:t>
      </w:r>
      <w:r w:rsidRPr="002E64DB">
        <w:rPr>
          <w:rFonts w:ascii="Vijaya" w:hAnsi="Vijaya" w:cs="Vijaya"/>
          <w:i/>
          <w:color w:val="FFFFFF"/>
          <w:sz w:val="36"/>
          <w:szCs w:val="36"/>
          <w:u w:val="single"/>
        </w:rPr>
        <w:t>&amp;</w:t>
      </w:r>
      <w:r>
        <w:rPr>
          <w:rFonts w:ascii="Vijaya" w:hAnsi="Vijaya" w:cs="Vijaya"/>
          <w:i/>
          <w:color w:val="FFFFFF"/>
          <w:sz w:val="36"/>
          <w:szCs w:val="36"/>
          <w:u w:val="single"/>
        </w:rPr>
        <w:t xml:space="preserve"> </w:t>
      </w:r>
      <w:r>
        <w:rPr>
          <w:rFonts w:ascii="Monotype Corsiva" w:hAnsi="Monotype Corsiva"/>
          <w:color w:val="FFFFFF"/>
          <w:sz w:val="36"/>
          <w:szCs w:val="36"/>
          <w:u w:val="single"/>
        </w:rPr>
        <w:t xml:space="preserve">Supported by </w:t>
      </w:r>
      <w:r w:rsidRPr="0006074A">
        <w:rPr>
          <w:rFonts w:ascii="Monotype Corsiva" w:hAnsi="Monotype Corsiva"/>
          <w:color w:val="FFFFFF"/>
          <w:sz w:val="36"/>
          <w:szCs w:val="36"/>
          <w:u w:val="single"/>
        </w:rPr>
        <w:t xml:space="preserve">Greater </w:t>
      </w:r>
      <w:smartTag w:uri="urn:schemas-microsoft-com:office:smarttags" w:element="City">
        <w:smartTag w:uri="urn:schemas-microsoft-com:office:smarttags" w:element="place">
          <w:r w:rsidRPr="0006074A">
            <w:rPr>
              <w:rFonts w:ascii="Monotype Corsiva" w:hAnsi="Monotype Corsiva"/>
              <w:color w:val="FFFFFF"/>
              <w:sz w:val="36"/>
              <w:szCs w:val="36"/>
              <w:u w:val="single"/>
            </w:rPr>
            <w:t>Hazleton</w:t>
          </w:r>
        </w:smartTag>
      </w:smartTag>
      <w:r w:rsidRPr="0006074A">
        <w:rPr>
          <w:rFonts w:ascii="Monotype Corsiva" w:hAnsi="Monotype Corsiva"/>
          <w:color w:val="FFFFFF"/>
          <w:sz w:val="36"/>
          <w:szCs w:val="36"/>
          <w:u w:val="single"/>
        </w:rPr>
        <w:t xml:space="preserve"> Area</w:t>
      </w:r>
      <w:r>
        <w:rPr>
          <w:rFonts w:ascii="Monotype Corsiva" w:hAnsi="Monotype Corsiva"/>
          <w:color w:val="FFFFFF"/>
          <w:sz w:val="36"/>
          <w:szCs w:val="36"/>
          <w:u w:val="single"/>
        </w:rPr>
        <w:t xml:space="preserve"> Businesses</w:t>
      </w:r>
    </w:p>
    <w:p w:rsidR="00015106" w:rsidRPr="00F5225C" w:rsidRDefault="00015106" w:rsidP="00F5225C">
      <w:pPr>
        <w:jc w:val="center"/>
        <w:rPr>
          <w:rFonts w:ascii="Monotype Corsiva" w:hAnsi="Monotype Corsiva"/>
          <w:sz w:val="32"/>
          <w:szCs w:val="32"/>
        </w:rPr>
      </w:pPr>
      <w:r>
        <w:rPr>
          <w:noProof/>
        </w:rPr>
        <w:pict>
          <v:shape id="_x0000_s1039" type="#_x0000_t75" style="position:absolute;left:0;text-align:left;margin-left:5in;margin-top:69.5pt;width:1in;height:23.05pt;z-index:251658240">
            <v:imagedata r:id="rId13" o:title=""/>
          </v:shape>
        </w:pict>
      </w:r>
      <w:r>
        <w:rPr>
          <w:noProof/>
        </w:rPr>
        <w:pict>
          <v:shape id="_x0000_s1040" type="#_x0000_t75" style="position:absolute;left:0;text-align:left;margin-left:261pt;margin-top:51.5pt;width:90pt;height:55.95pt;z-index:251657216">
            <v:imagedata r:id="rId14" o:title=""/>
          </v:shape>
        </w:pict>
      </w:r>
      <w:r>
        <w:rPr>
          <w:noProof/>
        </w:rPr>
        <w:pict>
          <v:shape id="_x0000_s1041" type="#_x0000_t75" style="position:absolute;left:0;text-align:left;margin-left:0;margin-top:24.5pt;width:95pt;height:30pt;z-index:251652096">
            <v:imagedata r:id="rId15" o:title=""/>
          </v:shape>
        </w:pict>
      </w:r>
      <w:r>
        <w:rPr>
          <w:noProof/>
        </w:rPr>
        <w:pict>
          <v:shape id="_x0000_s1042" type="#_x0000_t75" style="position:absolute;left:0;text-align:left;margin-left:99pt;margin-top:15.5pt;width:90pt;height:50.35pt;z-index:251654144">
            <v:imagedata r:id="rId16" o:title=""/>
          </v:shape>
        </w:pict>
      </w:r>
      <w:r>
        <w:rPr>
          <w:noProof/>
        </w:rPr>
        <w:pict>
          <v:shape id="_x0000_s1043" type="#_x0000_t75" style="position:absolute;left:0;text-align:left;margin-left:189pt;margin-top:6.5pt;width:2in;height:54.2pt;z-index:-251657216">
            <v:imagedata r:id="rId17" o:title=""/>
          </v:shape>
        </w:pict>
      </w:r>
      <w:r>
        <w:rPr>
          <w:noProof/>
        </w:rPr>
        <w:pict>
          <v:shape id="_x0000_s1044" type="#_x0000_t75" style="position:absolute;left:0;text-align:left;margin-left:324pt;margin-top:15.5pt;width:108pt;height:34.8pt;z-index:251660288">
            <v:imagedata r:id="rId18" o:title=""/>
          </v:shape>
        </w:pict>
      </w:r>
      <w:r>
        <w:rPr>
          <w:noProof/>
        </w:rPr>
        <w:pict>
          <v:shape id="_x0000_s1045" type="#_x0000_t75" style="position:absolute;left:0;text-align:left;margin-left:3in;margin-top:60.5pt;width:42.5pt;height:33.35pt;z-index:251656192">
            <v:imagedata r:id="rId19" o:title=""/>
          </v:shape>
        </w:pict>
      </w:r>
      <w:r>
        <w:rPr>
          <w:noProof/>
        </w:rPr>
        <w:pict>
          <v:shape id="_x0000_s1046" type="#_x0000_t75" style="position:absolute;left:0;text-align:left;margin-left:90pt;margin-top:69.5pt;width:117pt;height:27pt;z-index:251655168">
            <v:imagedata r:id="rId20" o:title=""/>
          </v:shape>
        </w:pict>
      </w:r>
      <w:r>
        <w:rPr>
          <w:noProof/>
        </w:rPr>
        <w:pict>
          <v:shape id="_x0000_s1047" type="#_x0000_t75" style="position:absolute;left:0;text-align:left;margin-left:0;margin-top:69.5pt;width:91pt;height:28.2pt;z-index:251653120">
            <v:imagedata r:id="rId21" o:title="" grayscale="t"/>
          </v:shape>
        </w:pict>
      </w:r>
      <w:r>
        <w:rPr>
          <w:noProof/>
        </w:rPr>
        <w:pict>
          <v:shape id="_x0000_s1048" type="#_x0000_t75" style="position:absolute;left:0;text-align:left;margin-left:-90pt;margin-top:18pt;width:515.5pt;height:91.45pt;z-index:-251668480">
            <v:imagedata r:id="rId22" o:title=""/>
          </v:shape>
        </w:pict>
      </w:r>
      <w:r>
        <w:rPr>
          <w:rFonts w:ascii="Monotype Corsiva" w:hAnsi="Monotype Corsiva"/>
          <w:sz w:val="12"/>
          <w:szCs w:val="12"/>
        </w:rPr>
        <w:t xml:space="preserve"> </w:t>
      </w:r>
    </w:p>
    <w:sectPr w:rsidR="00015106" w:rsidRPr="00F5225C" w:rsidSect="00BA7E36">
      <w:pgSz w:w="12240" w:h="15840"/>
      <w:pgMar w:top="540" w:right="1620" w:bottom="36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620A"/>
    <w:rsid w:val="00015106"/>
    <w:rsid w:val="0006074A"/>
    <w:rsid w:val="00130B49"/>
    <w:rsid w:val="001C23DE"/>
    <w:rsid w:val="001D17B6"/>
    <w:rsid w:val="00200606"/>
    <w:rsid w:val="00223962"/>
    <w:rsid w:val="00235C84"/>
    <w:rsid w:val="00235D74"/>
    <w:rsid w:val="002A4010"/>
    <w:rsid w:val="002A6E74"/>
    <w:rsid w:val="002E64DB"/>
    <w:rsid w:val="00306B15"/>
    <w:rsid w:val="0031085D"/>
    <w:rsid w:val="0036600E"/>
    <w:rsid w:val="00373607"/>
    <w:rsid w:val="0037515C"/>
    <w:rsid w:val="003B7F75"/>
    <w:rsid w:val="004322BF"/>
    <w:rsid w:val="00452011"/>
    <w:rsid w:val="00487FDB"/>
    <w:rsid w:val="004C4CA5"/>
    <w:rsid w:val="004D08ED"/>
    <w:rsid w:val="00567DD3"/>
    <w:rsid w:val="00583810"/>
    <w:rsid w:val="00591B10"/>
    <w:rsid w:val="005E11AF"/>
    <w:rsid w:val="006545D4"/>
    <w:rsid w:val="006B2368"/>
    <w:rsid w:val="006B74FF"/>
    <w:rsid w:val="006C02F2"/>
    <w:rsid w:val="006E620C"/>
    <w:rsid w:val="00703425"/>
    <w:rsid w:val="00733885"/>
    <w:rsid w:val="00773D99"/>
    <w:rsid w:val="007E2457"/>
    <w:rsid w:val="008C738B"/>
    <w:rsid w:val="0092620A"/>
    <w:rsid w:val="00931B72"/>
    <w:rsid w:val="00992EE4"/>
    <w:rsid w:val="00A12164"/>
    <w:rsid w:val="00A67CC8"/>
    <w:rsid w:val="00AA0061"/>
    <w:rsid w:val="00AA56CE"/>
    <w:rsid w:val="00AE3164"/>
    <w:rsid w:val="00B00D36"/>
    <w:rsid w:val="00B02298"/>
    <w:rsid w:val="00B84CC5"/>
    <w:rsid w:val="00BA4E4E"/>
    <w:rsid w:val="00BA7E36"/>
    <w:rsid w:val="00BD2794"/>
    <w:rsid w:val="00BE1AF8"/>
    <w:rsid w:val="00C446FB"/>
    <w:rsid w:val="00C74E48"/>
    <w:rsid w:val="00C97447"/>
    <w:rsid w:val="00DD314E"/>
    <w:rsid w:val="00DE1B8C"/>
    <w:rsid w:val="00E7523C"/>
    <w:rsid w:val="00ED3F8F"/>
    <w:rsid w:val="00EF17D5"/>
    <w:rsid w:val="00F36844"/>
    <w:rsid w:val="00F47BF8"/>
    <w:rsid w:val="00F5225C"/>
    <w:rsid w:val="00FA78CA"/>
    <w:rsid w:val="00FD30A3"/>
    <w:rsid w:val="00FE5C42"/>
    <w:rsid w:val="00FF7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https://scontent-iad.xx.fbcdn.net/hphotos-xtf1/v/t1.0-9/11076257_10200303052496432_4428587307519777_n.jpg?oh=ad7aae00eb66e5582cd53e1083c79649&amp;oe=55E33107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32</Words>
  <Characters>188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shomanko</dc:creator>
  <cp:keywords/>
  <dc:description/>
  <cp:lastModifiedBy>shomanko</cp:lastModifiedBy>
  <cp:revision>2</cp:revision>
  <dcterms:created xsi:type="dcterms:W3CDTF">2015-04-12T02:46:00Z</dcterms:created>
  <dcterms:modified xsi:type="dcterms:W3CDTF">2015-04-12T02:46:00Z</dcterms:modified>
</cp:coreProperties>
</file>